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B49" w:rsidRDefault="00015B49" w:rsidP="003A62AF">
      <w:pPr>
        <w:jc w:val="both"/>
        <w:rPr>
          <w:rFonts w:ascii="Times New Roman" w:hAnsi="Times New Roman"/>
        </w:rPr>
      </w:pPr>
    </w:p>
    <w:p w:rsidR="00015B49" w:rsidRPr="008663F0" w:rsidRDefault="00015B49" w:rsidP="008663F0">
      <w:pPr>
        <w:jc w:val="center"/>
        <w:rPr>
          <w:rFonts w:ascii="Times New Roman" w:hAnsi="Times New Roman"/>
          <w:b/>
          <w:sz w:val="32"/>
          <w:szCs w:val="32"/>
        </w:rPr>
      </w:pPr>
      <w:r w:rsidRPr="008663F0">
        <w:rPr>
          <w:rFonts w:ascii="Times New Roman" w:hAnsi="Times New Roman"/>
          <w:b/>
          <w:sz w:val="32"/>
          <w:szCs w:val="32"/>
        </w:rPr>
        <w:t>Русские народные промыслы</w:t>
      </w:r>
    </w:p>
    <w:p w:rsidR="00015B49" w:rsidRPr="005A37E0" w:rsidRDefault="00015B49" w:rsidP="005A37E0">
      <w:pPr>
        <w:spacing w:beforeLines="50" w:after="120" w:line="460" w:lineRule="exact"/>
        <w:jc w:val="both"/>
        <w:rPr>
          <w:rFonts w:ascii="Times New Roman" w:hAnsi="Times New Roman"/>
          <w:sz w:val="28"/>
          <w:szCs w:val="28"/>
        </w:rPr>
      </w:pPr>
      <w:r w:rsidRPr="005A37E0">
        <w:rPr>
          <w:rFonts w:ascii="Times New Roman" w:hAnsi="Times New Roman"/>
          <w:sz w:val="28"/>
          <w:szCs w:val="28"/>
        </w:rPr>
        <w:t>Здравствуйте, дорогие друзья!</w:t>
      </w:r>
    </w:p>
    <w:p w:rsidR="00015B49" w:rsidRPr="005A37E0" w:rsidRDefault="00015B49" w:rsidP="005A37E0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5A37E0">
        <w:rPr>
          <w:rFonts w:ascii="Times New Roman" w:hAnsi="Times New Roman"/>
          <w:sz w:val="28"/>
          <w:szCs w:val="28"/>
        </w:rPr>
        <w:t>Наверное, когда вы увидели слова "промыслы", "хохлома" и "гжель", вы удивились. Да, это редкие слова, мы не часто их используем каждый день. В маленьких словарях этих слов тоже нет. Сегодня я вам расскажу, что это такое.</w:t>
      </w:r>
    </w:p>
    <w:p w:rsidR="00015B49" w:rsidRPr="005A37E0" w:rsidRDefault="00015B49" w:rsidP="005A37E0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5A37E0">
        <w:rPr>
          <w:rFonts w:ascii="Times New Roman" w:hAnsi="Times New Roman"/>
          <w:sz w:val="28"/>
          <w:szCs w:val="28"/>
        </w:rPr>
        <w:t>Народные художественные промыслы (</w:t>
      </w:r>
      <w:r w:rsidRPr="005A37E0">
        <w:rPr>
          <w:rFonts w:ascii="Times New Roman" w:hint="eastAsia"/>
          <w:sz w:val="28"/>
          <w:szCs w:val="28"/>
        </w:rPr>
        <w:t>手工业</w:t>
      </w:r>
      <w:r w:rsidRPr="005A37E0">
        <w:rPr>
          <w:rFonts w:ascii="Times New Roman" w:hAnsi="Times New Roman"/>
          <w:sz w:val="28"/>
          <w:szCs w:val="28"/>
        </w:rPr>
        <w:t>) - это некоторые знаменитые виды традиционных (</w:t>
      </w:r>
      <w:r w:rsidRPr="005A37E0">
        <w:rPr>
          <w:rFonts w:ascii="Times New Roman" w:hint="eastAsia"/>
          <w:sz w:val="28"/>
          <w:szCs w:val="28"/>
        </w:rPr>
        <w:t>传统的</w:t>
      </w:r>
      <w:r w:rsidRPr="005A37E0">
        <w:rPr>
          <w:rFonts w:ascii="Times New Roman" w:hAnsi="Times New Roman"/>
          <w:sz w:val="28"/>
          <w:szCs w:val="28"/>
        </w:rPr>
        <w:t>) ремесел (</w:t>
      </w:r>
      <w:r w:rsidRPr="005A37E0">
        <w:rPr>
          <w:rFonts w:ascii="Times New Roman" w:hint="eastAsia"/>
          <w:sz w:val="28"/>
          <w:szCs w:val="28"/>
        </w:rPr>
        <w:t>手艺</w:t>
      </w:r>
      <w:r w:rsidRPr="005A37E0">
        <w:rPr>
          <w:rFonts w:ascii="Times New Roman" w:hAnsi="Times New Roman"/>
          <w:sz w:val="28"/>
          <w:szCs w:val="28"/>
        </w:rPr>
        <w:t>). Обычно промыслы имеют очень долгую историю и связаны с каким-то городом или областью. В Китае тоже очень много традиционных художественных промыслов - это изделия из фарфора (</w:t>
      </w:r>
      <w:r w:rsidRPr="005A37E0">
        <w:rPr>
          <w:rFonts w:ascii="Times New Roman" w:hint="eastAsia"/>
          <w:sz w:val="28"/>
          <w:szCs w:val="28"/>
        </w:rPr>
        <w:t>瓷器</w:t>
      </w:r>
      <w:r w:rsidRPr="005A37E0">
        <w:rPr>
          <w:rFonts w:ascii="Times New Roman" w:hAnsi="Times New Roman"/>
          <w:sz w:val="28"/>
          <w:szCs w:val="28"/>
        </w:rPr>
        <w:t>), сувениры из яшмы (</w:t>
      </w:r>
      <w:r w:rsidRPr="005A37E0">
        <w:rPr>
          <w:rFonts w:ascii="Times New Roman" w:hint="eastAsia"/>
          <w:sz w:val="28"/>
          <w:szCs w:val="28"/>
        </w:rPr>
        <w:t>碧玉</w:t>
      </w:r>
      <w:r w:rsidRPr="005A37E0">
        <w:rPr>
          <w:rFonts w:ascii="Times New Roman" w:hAnsi="Times New Roman"/>
          <w:sz w:val="28"/>
          <w:szCs w:val="28"/>
        </w:rPr>
        <w:t>), вышивка (</w:t>
      </w:r>
      <w:r w:rsidRPr="005A37E0">
        <w:rPr>
          <w:rFonts w:ascii="Times New Roman" w:hint="eastAsia"/>
          <w:sz w:val="28"/>
          <w:szCs w:val="28"/>
        </w:rPr>
        <w:t>剌绣品</w:t>
      </w:r>
      <w:r w:rsidRPr="005A37E0">
        <w:rPr>
          <w:rFonts w:ascii="Times New Roman" w:hAnsi="Times New Roman"/>
          <w:sz w:val="28"/>
          <w:szCs w:val="28"/>
        </w:rPr>
        <w:t>) и многое другое.</w:t>
      </w:r>
    </w:p>
    <w:p w:rsidR="00015B49" w:rsidRPr="005A37E0" w:rsidRDefault="00015B49" w:rsidP="005A37E0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5A37E0">
        <w:rPr>
          <w:rFonts w:ascii="Times New Roman" w:hAnsi="Times New Roman"/>
          <w:sz w:val="28"/>
          <w:szCs w:val="28"/>
        </w:rPr>
        <w:t>Я вам расскажу про самые известные русские художественные промыслы. Начну я с хохломы.</w:t>
      </w:r>
    </w:p>
    <w:p w:rsidR="00015B49" w:rsidRPr="005A37E0" w:rsidRDefault="00015B49" w:rsidP="005A37E0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5A37E0">
        <w:rPr>
          <w:rFonts w:ascii="Times New Roman" w:hAnsi="Times New Roman"/>
          <w:sz w:val="28"/>
          <w:szCs w:val="28"/>
        </w:rPr>
        <w:t>Хохлома - это деревянная (</w:t>
      </w:r>
      <w:r w:rsidRPr="005A37E0">
        <w:rPr>
          <w:rFonts w:ascii="Times New Roman" w:hint="eastAsia"/>
          <w:sz w:val="28"/>
          <w:szCs w:val="28"/>
        </w:rPr>
        <w:t>木制的</w:t>
      </w:r>
      <w:r w:rsidRPr="005A37E0">
        <w:rPr>
          <w:rFonts w:ascii="Times New Roman" w:hAnsi="Times New Roman"/>
          <w:sz w:val="28"/>
          <w:szCs w:val="28"/>
        </w:rPr>
        <w:t>) посуда и мебель с красивой росписью (</w:t>
      </w:r>
      <w:r w:rsidRPr="005A37E0">
        <w:rPr>
          <w:rFonts w:ascii="Times New Roman" w:hint="eastAsia"/>
          <w:sz w:val="28"/>
          <w:szCs w:val="28"/>
        </w:rPr>
        <w:t>画上花彩</w:t>
      </w:r>
      <w:r w:rsidRPr="005A37E0">
        <w:rPr>
          <w:rFonts w:ascii="Times New Roman" w:hAnsi="Times New Roman"/>
          <w:sz w:val="28"/>
          <w:szCs w:val="28"/>
        </w:rPr>
        <w:t>). Еще говорят "хохломская роспись". Художники рисуют цветы и ягоды рябины и земляники (</w:t>
      </w:r>
      <w:r w:rsidRPr="005A37E0">
        <w:rPr>
          <w:rFonts w:ascii="Times New Roman" w:hint="eastAsia"/>
          <w:sz w:val="28"/>
          <w:szCs w:val="28"/>
        </w:rPr>
        <w:t>草莓</w:t>
      </w:r>
      <w:r w:rsidRPr="005A37E0">
        <w:rPr>
          <w:rFonts w:ascii="Times New Roman" w:hAnsi="Times New Roman"/>
          <w:sz w:val="28"/>
          <w:szCs w:val="28"/>
        </w:rPr>
        <w:t>), птиц и зверей. Главные цвета хохломы - черный, красный и золотой.</w:t>
      </w:r>
    </w:p>
    <w:p w:rsidR="00015B49" w:rsidRPr="005A37E0" w:rsidRDefault="00015B49" w:rsidP="005A37E0">
      <w:pPr>
        <w:spacing w:beforeLines="50" w:after="120" w:line="460" w:lineRule="exact"/>
        <w:jc w:val="both"/>
        <w:rPr>
          <w:rFonts w:ascii="Times New Roman" w:hAnsi="Times New Roman"/>
          <w:sz w:val="28"/>
          <w:szCs w:val="28"/>
        </w:rPr>
      </w:pPr>
      <w:r w:rsidRPr="005A37E0">
        <w:rPr>
          <w:rFonts w:ascii="Times New Roman" w:hAnsi="Times New Roman"/>
          <w:sz w:val="28"/>
          <w:szCs w:val="28"/>
        </w:rPr>
        <w:t>sdfgrr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4" o:spid="_x0000_i1025" type="#_x0000_t75" alt="http://fmn.rrimg.com/fmn063/20111008/1350/b_large_QMCk_31f700000208121b.jpg" style="width:159pt;height:225pt;visibility:visible">
            <v:imagedata r:id="rId5" o:title=""/>
          </v:shape>
        </w:pict>
      </w:r>
      <w:r w:rsidRPr="003A62AF">
        <w:rPr>
          <w:rFonts w:ascii="Times New Roman" w:hAnsi="Times New Roman"/>
        </w:rPr>
        <w:t>  </w:t>
      </w:r>
      <w:r w:rsidRPr="00A3255A">
        <w:rPr>
          <w:rFonts w:ascii="Times New Roman" w:hAnsi="Times New Roman"/>
          <w:noProof/>
          <w:lang w:val="en-US"/>
        </w:rPr>
        <w:pict>
          <v:shape id="Рисунок 143" o:spid="_x0000_i1026" type="#_x0000_t75" alt="http://fmn.rrfmn.com/fmn058/20111008/1450/b_large_c7Nq_163800000eba1267.jpg" style="width:325.5pt;height:231.75pt;visibility:visible">
            <v:imagedata r:id="rId6" o:title=""/>
          </v:shape>
        </w:pict>
      </w:r>
    </w:p>
    <w:p w:rsidR="00015B49" w:rsidRPr="004435D8" w:rsidRDefault="00015B49" w:rsidP="004435D8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4435D8">
        <w:rPr>
          <w:rFonts w:ascii="Times New Roman" w:hAnsi="Times New Roman"/>
          <w:sz w:val="28"/>
          <w:szCs w:val="28"/>
        </w:rPr>
        <w:t>У хохломы очень долгая история - она появилась еще в XVIII веке в районе Нижнего Новгорода (на Волге). Самые известные примеры хохломы - это посуда, особенно ложки.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42" o:spid="_x0000_i1027" type="#_x0000_t75" alt="http://fmn.rrimg.com/fmn062/20111008/1450/b_large_L1Wv_303f00000dcb1212.jpg" style="width:435pt;height:313.5pt;visibility:visible">
            <v:imagedata r:id="rId7" o:title=""/>
          </v:shape>
        </w:pict>
      </w:r>
    </w:p>
    <w:p w:rsidR="00015B49" w:rsidRDefault="00015B49" w:rsidP="00C75FD5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C75FD5">
        <w:rPr>
          <w:rFonts w:ascii="Times New Roman" w:hAnsi="Times New Roman"/>
          <w:sz w:val="28"/>
          <w:szCs w:val="28"/>
        </w:rPr>
        <w:t>Кроме хохломы в России еще очень известна </w:t>
      </w:r>
      <w:r w:rsidRPr="00C75FD5">
        <w:rPr>
          <w:rFonts w:ascii="Times New Roman" w:hAnsi="Times New Roman"/>
          <w:b/>
          <w:sz w:val="28"/>
          <w:szCs w:val="28"/>
        </w:rPr>
        <w:t>гжель</w:t>
      </w:r>
      <w:r w:rsidRPr="00C75FD5">
        <w:rPr>
          <w:rFonts w:ascii="Times New Roman" w:hAnsi="Times New Roman"/>
          <w:sz w:val="28"/>
          <w:szCs w:val="28"/>
        </w:rPr>
        <w:t>. Гжель - это изделия из фарфора (</w:t>
      </w:r>
      <w:r w:rsidRPr="00C75FD5">
        <w:rPr>
          <w:rFonts w:ascii="Times New Roman" w:hAnsi="Times New Roman" w:hint="eastAsia"/>
          <w:sz w:val="28"/>
          <w:szCs w:val="28"/>
        </w:rPr>
        <w:t>瓷器</w:t>
      </w:r>
      <w:r w:rsidRPr="00C75FD5">
        <w:rPr>
          <w:rFonts w:ascii="Times New Roman" w:hAnsi="Times New Roman"/>
          <w:sz w:val="28"/>
          <w:szCs w:val="28"/>
        </w:rPr>
        <w:t>) и глины (</w:t>
      </w:r>
      <w:r w:rsidRPr="00C75FD5">
        <w:rPr>
          <w:rFonts w:ascii="Times New Roman" w:hAnsi="Times New Roman" w:hint="eastAsia"/>
          <w:sz w:val="28"/>
          <w:szCs w:val="28"/>
        </w:rPr>
        <w:t>陶土</w:t>
      </w:r>
      <w:r w:rsidRPr="00C75FD5">
        <w:rPr>
          <w:rFonts w:ascii="Times New Roman" w:hAnsi="Times New Roman"/>
          <w:sz w:val="28"/>
          <w:szCs w:val="28"/>
        </w:rPr>
        <w:t>). Это нетрудно запомнить - хохлома связана с деревом, а гжель - с фарфором. Гжель появилась в районе недалеко от Москвы, также примерно в XVIII веке (или немного раньше хохломы). Основные цвета гжели - синий и белый, это цветы и птицы. Как и хохлома, многие изделия гжели - это тоже посуда (особенно чайные чашки (</w:t>
      </w:r>
      <w:r w:rsidRPr="00C75FD5">
        <w:rPr>
          <w:rFonts w:ascii="Times New Roman" w:hAnsi="Times New Roman" w:hint="eastAsia"/>
          <w:sz w:val="28"/>
          <w:szCs w:val="28"/>
        </w:rPr>
        <w:t>茶碗</w:t>
      </w:r>
      <w:r w:rsidRPr="00C75FD5">
        <w:rPr>
          <w:rFonts w:ascii="Times New Roman" w:hAnsi="Times New Roman"/>
          <w:sz w:val="28"/>
          <w:szCs w:val="28"/>
        </w:rPr>
        <w:t>) и чайники (</w:t>
      </w:r>
      <w:r w:rsidRPr="00C75FD5">
        <w:rPr>
          <w:rFonts w:ascii="Times New Roman" w:hAnsi="Times New Roman" w:hint="eastAsia"/>
          <w:sz w:val="28"/>
          <w:szCs w:val="28"/>
        </w:rPr>
        <w:t>茶壶</w:t>
      </w:r>
      <w:r w:rsidRPr="00C75FD5">
        <w:rPr>
          <w:rFonts w:ascii="Times New Roman" w:hAnsi="Times New Roman"/>
          <w:sz w:val="28"/>
          <w:szCs w:val="28"/>
        </w:rPr>
        <w:t>)). Вот посмотрите: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41" o:spid="_x0000_i1028" type="#_x0000_t75" alt="http://fmn.rrimg.com/fmn065/20111008/1500/b_large_ktK4_16c100000dac1213.jpg" style="width:434.25pt;height:286.5pt;visibility:visible">
            <v:imagedata r:id="rId8" o:title=""/>
          </v:shape>
        </w:pic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40" o:spid="_x0000_i1029" type="#_x0000_t75" alt="http://fmn.rrimg.com/fmn065/20111008/1500/b_large_Fwxc_162f00000ef61267.jpg" style="width:435pt;height:341.25pt;visibility:visible">
            <v:imagedata r:id="rId9" o:title=""/>
          </v:shape>
        </w:pict>
      </w:r>
    </w:p>
    <w:p w:rsidR="00015B49" w:rsidRPr="00C75FD5" w:rsidRDefault="00015B49" w:rsidP="00C75FD5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C75FD5">
        <w:rPr>
          <w:rFonts w:ascii="Times New Roman" w:hAnsi="Times New Roman"/>
          <w:sz w:val="28"/>
          <w:szCs w:val="28"/>
        </w:rPr>
        <w:t>Настоящая гжель стоит очень дорого, но иностранцы часто покупают такие вещи, потому что в них чувствуется настоящий русский колорит (</w:t>
      </w:r>
      <w:r w:rsidRPr="00C75FD5">
        <w:rPr>
          <w:rFonts w:ascii="Times New Roman" w:hAnsi="Times New Roman" w:hint="eastAsia"/>
          <w:sz w:val="28"/>
          <w:szCs w:val="28"/>
        </w:rPr>
        <w:t>风味</w:t>
      </w:r>
      <w:r w:rsidRPr="00C75FD5">
        <w:rPr>
          <w:rFonts w:ascii="Times New Roman" w:hAnsi="Times New Roman"/>
          <w:sz w:val="28"/>
          <w:szCs w:val="28"/>
        </w:rPr>
        <w:t>)!</w:t>
      </w:r>
    </w:p>
    <w:p w:rsidR="00015B49" w:rsidRDefault="00015B49" w:rsidP="00C75FD5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C75FD5">
        <w:rPr>
          <w:rFonts w:ascii="Times New Roman" w:hAnsi="Times New Roman"/>
          <w:sz w:val="28"/>
          <w:szCs w:val="28"/>
        </w:rPr>
        <w:t>Есть в России Ивановская область, а там есть маленькая деревня Палех (недалеко от города Шуя, всего 30 км.). Еще в XIX веке там работали знаменитые иконописцы (</w:t>
      </w:r>
      <w:r w:rsidRPr="00C75FD5">
        <w:rPr>
          <w:rFonts w:ascii="Times New Roman" w:hAnsi="Times New Roman" w:hint="eastAsia"/>
          <w:sz w:val="28"/>
          <w:szCs w:val="28"/>
        </w:rPr>
        <w:t>圣像画家</w:t>
      </w:r>
      <w:r w:rsidRPr="00C75FD5">
        <w:rPr>
          <w:rFonts w:ascii="Times New Roman" w:hAnsi="Times New Roman"/>
          <w:sz w:val="28"/>
          <w:szCs w:val="28"/>
        </w:rPr>
        <w:t>). После 1917 года местные художники решили делать маленькие картины (по-русски - миниатюры (</w:t>
      </w:r>
      <w:r w:rsidRPr="00C75FD5">
        <w:rPr>
          <w:rFonts w:ascii="Times New Roman" w:hAnsi="Times New Roman" w:hint="eastAsia"/>
          <w:sz w:val="28"/>
          <w:szCs w:val="28"/>
        </w:rPr>
        <w:t>小型精细画</w:t>
      </w:r>
      <w:r w:rsidRPr="00C75FD5">
        <w:rPr>
          <w:rFonts w:ascii="Times New Roman" w:hAnsi="Times New Roman"/>
          <w:sz w:val="28"/>
          <w:szCs w:val="28"/>
        </w:rPr>
        <w:t xml:space="preserve">)).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C75FD5">
        <w:rPr>
          <w:rFonts w:ascii="Times New Roman" w:hAnsi="Times New Roman"/>
          <w:sz w:val="28"/>
          <w:szCs w:val="28"/>
        </w:rPr>
        <w:t xml:space="preserve">Так родился новый вид русского художественного промысла - </w:t>
      </w:r>
      <w:r w:rsidRPr="00C75FD5">
        <w:rPr>
          <w:rFonts w:ascii="Times New Roman" w:hAnsi="Times New Roman"/>
          <w:b/>
          <w:sz w:val="28"/>
          <w:szCs w:val="28"/>
        </w:rPr>
        <w:t>палехская миниатюра</w:t>
      </w:r>
      <w:r w:rsidRPr="00C75FD5">
        <w:rPr>
          <w:rFonts w:ascii="Times New Roman" w:hAnsi="Times New Roman"/>
          <w:sz w:val="28"/>
          <w:szCs w:val="28"/>
        </w:rPr>
        <w:t xml:space="preserve"> или просто </w:t>
      </w:r>
      <w:r w:rsidRPr="00C75FD5">
        <w:rPr>
          <w:rFonts w:ascii="Times New Roman" w:hAnsi="Times New Roman"/>
          <w:b/>
          <w:sz w:val="28"/>
          <w:szCs w:val="28"/>
        </w:rPr>
        <w:t>палех</w:t>
      </w:r>
      <w:r w:rsidRPr="00C75FD5">
        <w:rPr>
          <w:rFonts w:ascii="Times New Roman" w:hAnsi="Times New Roman"/>
          <w:sz w:val="28"/>
          <w:szCs w:val="28"/>
        </w:rPr>
        <w:t>.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50" o:spid="_x0000_i1030" type="#_x0000_t75" alt="http://fmn.rrimg.com/fmn059/20111008/1700/b_large_jRsr_12240000114a1260.jpg" style="width:255pt;height:187.5pt;visibility:visible">
            <v:imagedata r:id="rId10" o:title=""/>
          </v:shape>
        </w:pict>
      </w:r>
      <w:r w:rsidRPr="003A62AF">
        <w:rPr>
          <w:rFonts w:ascii="Times New Roman" w:hAnsi="Times New Roman"/>
        </w:rPr>
        <w:t> </w:t>
      </w:r>
      <w:r w:rsidRPr="00A3255A">
        <w:rPr>
          <w:rFonts w:ascii="Times New Roman" w:hAnsi="Times New Roman"/>
          <w:noProof/>
          <w:lang w:val="en-US"/>
        </w:rPr>
        <w:pict>
          <v:shape id="Рисунок 149" o:spid="_x0000_i1031" type="#_x0000_t75" alt="http://fmn.rrimg.com/fmn062/20111008/1700/b_large_TBEz_244900001171125e.jpg" style="width:243.75pt;height:181.5pt;visibility:visible">
            <v:imagedata r:id="rId11" o:title=""/>
          </v:shape>
        </w:pict>
      </w:r>
    </w:p>
    <w:p w:rsidR="00015B49" w:rsidRPr="00C75FD5" w:rsidRDefault="00015B49" w:rsidP="00C75FD5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C75FD5">
        <w:rPr>
          <w:rFonts w:ascii="Times New Roman" w:hAnsi="Times New Roman"/>
          <w:sz w:val="28"/>
          <w:szCs w:val="28"/>
        </w:rPr>
        <w:t>Палехские миниатюры обычно делают на каких-то небольших вещах. Чаще всего - на шкатулках (</w:t>
      </w:r>
      <w:r w:rsidRPr="00C75FD5">
        <w:rPr>
          <w:rFonts w:ascii="Times New Roman" w:hAnsi="Times New Roman" w:hint="eastAsia"/>
          <w:sz w:val="28"/>
          <w:szCs w:val="28"/>
        </w:rPr>
        <w:t>小匣</w:t>
      </w:r>
      <w:r w:rsidRPr="00C75FD5">
        <w:rPr>
          <w:rFonts w:ascii="Times New Roman" w:hAnsi="Times New Roman"/>
          <w:sz w:val="28"/>
          <w:szCs w:val="28"/>
        </w:rPr>
        <w:t>), на блокнотах (</w:t>
      </w:r>
      <w:r w:rsidRPr="00C75FD5">
        <w:rPr>
          <w:rFonts w:ascii="Times New Roman" w:hAnsi="Times New Roman" w:hint="eastAsia"/>
          <w:sz w:val="28"/>
          <w:szCs w:val="28"/>
        </w:rPr>
        <w:t>笔记本</w:t>
      </w:r>
      <w:r w:rsidRPr="00C75FD5">
        <w:rPr>
          <w:rFonts w:ascii="Times New Roman" w:hAnsi="Times New Roman"/>
          <w:sz w:val="28"/>
          <w:szCs w:val="28"/>
        </w:rPr>
        <w:t>), на футлярах для очков (</w:t>
      </w:r>
      <w:r w:rsidRPr="00C75FD5">
        <w:rPr>
          <w:rFonts w:ascii="Times New Roman" w:hAnsi="Times New Roman" w:hint="eastAsia"/>
          <w:sz w:val="28"/>
          <w:szCs w:val="28"/>
        </w:rPr>
        <w:t>眼镜盒</w:t>
      </w:r>
      <w:r w:rsidRPr="00C75FD5">
        <w:rPr>
          <w:rFonts w:ascii="Times New Roman" w:hAnsi="Times New Roman"/>
          <w:sz w:val="28"/>
          <w:szCs w:val="28"/>
        </w:rPr>
        <w:t>). Вот палехские шкатулки: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48" o:spid="_x0000_i1032" type="#_x0000_t75" alt="http://fmn.rrimg.com/fmn065/20111008/1705/b_large_T674_116b000011131210.jpg" style="width:169.5pt;height:198pt;visibility:visible">
            <v:imagedata r:id="rId12" o:title=""/>
          </v:shape>
        </w:pict>
      </w:r>
      <w:r w:rsidRPr="003A62AF">
        <w:rPr>
          <w:rFonts w:ascii="Times New Roman" w:hAnsi="Times New Roman"/>
        </w:rPr>
        <w:t>       </w:t>
      </w:r>
      <w:r w:rsidRPr="00A3255A">
        <w:rPr>
          <w:rFonts w:ascii="Times New Roman" w:hAnsi="Times New Roman"/>
          <w:noProof/>
          <w:lang w:val="en-US"/>
        </w:rPr>
        <w:pict>
          <v:shape id="Рисунок 147" o:spid="_x0000_i1033" type="#_x0000_t75" alt="http://fmn.rrimg.com/fmn061/20111008/1705/b_large_Qce9_20fb000011a3125f.jpg" style="width:294.75pt;height:197.25pt;visibility:visible">
            <v:imagedata r:id="rId13" o:title=""/>
          </v:shape>
        </w:pict>
      </w:r>
    </w:p>
    <w:p w:rsidR="00015B49" w:rsidRPr="00B60CEF" w:rsidRDefault="00015B49" w:rsidP="00B60CEF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sz w:val="28"/>
          <w:szCs w:val="28"/>
        </w:rPr>
        <w:t>Миниатюры могут быть очень разными - картины жизни в России, картины природы (часто бывают зимние пейзажи), картины красивых зданий и церквей, картины из русских сказок.</w:t>
      </w:r>
    </w:p>
    <w:p w:rsidR="00015B49" w:rsidRDefault="00015B49" w:rsidP="00B60CEF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sz w:val="28"/>
          <w:szCs w:val="28"/>
        </w:rPr>
        <w:t xml:space="preserve">Под Москвой (недалеко от города Мытищи) есть маленькая деревня Жостово. Это родина еще одного знаменитого русского промысла. В Жостово вот уже почти 100 лет делают знаменитые </w:t>
      </w:r>
      <w:r w:rsidRPr="00B60CEF">
        <w:rPr>
          <w:rFonts w:ascii="Times New Roman" w:hAnsi="Times New Roman"/>
          <w:b/>
          <w:sz w:val="28"/>
          <w:szCs w:val="28"/>
        </w:rPr>
        <w:t>жостовские подносы</w:t>
      </w:r>
      <w:r w:rsidRPr="00B60CEF">
        <w:rPr>
          <w:rFonts w:ascii="Times New Roman" w:hAnsi="Times New Roman"/>
          <w:sz w:val="28"/>
          <w:szCs w:val="28"/>
        </w:rPr>
        <w:t xml:space="preserve"> (</w:t>
      </w:r>
      <w:r w:rsidRPr="00B60CEF">
        <w:rPr>
          <w:rFonts w:ascii="Times New Roman" w:hAnsi="Times New Roman" w:hint="eastAsia"/>
          <w:sz w:val="28"/>
          <w:szCs w:val="28"/>
        </w:rPr>
        <w:t>托盘</w:t>
      </w:r>
      <w:r w:rsidRPr="00B60CEF">
        <w:rPr>
          <w:rFonts w:ascii="Times New Roman" w:hAnsi="Times New Roman"/>
          <w:sz w:val="28"/>
          <w:szCs w:val="28"/>
        </w:rPr>
        <w:t>) с красивой росписью (</w:t>
      </w:r>
      <w:r w:rsidRPr="00B60CEF">
        <w:rPr>
          <w:rFonts w:ascii="Times New Roman" w:hAnsi="Times New Roman" w:hint="eastAsia"/>
          <w:sz w:val="28"/>
          <w:szCs w:val="28"/>
        </w:rPr>
        <w:t>画上花彩</w:t>
      </w:r>
      <w:r w:rsidRPr="00B60CEF">
        <w:rPr>
          <w:rFonts w:ascii="Times New Roman" w:hAnsi="Times New Roman"/>
          <w:sz w:val="28"/>
          <w:szCs w:val="28"/>
        </w:rPr>
        <w:t>). Вот они, жостовские подносы: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46" o:spid="_x0000_i1034" type="#_x0000_t75" alt="http://fmn.rrimg.com/fmn062/20111008/1715/b_large_8eHY_119d000011711210.jpg" style="width:254.25pt;height:183.75pt;visibility:visible">
            <v:imagedata r:id="rId14" o:title=""/>
          </v:shape>
        </w:pict>
      </w:r>
      <w:r w:rsidRPr="003A62AF">
        <w:rPr>
          <w:rFonts w:ascii="Times New Roman" w:hAnsi="Times New Roman"/>
        </w:rPr>
        <w:t> </w:t>
      </w:r>
      <w:r w:rsidRPr="00A3255A">
        <w:rPr>
          <w:rFonts w:ascii="Times New Roman" w:hAnsi="Times New Roman"/>
          <w:noProof/>
          <w:lang w:val="en-US"/>
        </w:rPr>
        <w:pict>
          <v:shape id="Рисунок 145" o:spid="_x0000_i1035" type="#_x0000_t75" alt="http://fmn.rrimg.com/fmn061/20111008/1715/b_large_1UUq_0ebb000011c91264.jpg" style="width:221.25pt;height:177.75pt;visibility:visible">
            <v:imagedata r:id="rId15" o:title=""/>
          </v:shape>
        </w:pict>
      </w:r>
    </w:p>
    <w:p w:rsidR="00015B49" w:rsidRPr="00B60CEF" w:rsidRDefault="00015B49" w:rsidP="00B60CEF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sz w:val="28"/>
          <w:szCs w:val="28"/>
        </w:rPr>
        <w:t>У жостовских подносов фон (</w:t>
      </w:r>
      <w:r w:rsidRPr="00B60CEF">
        <w:rPr>
          <w:rFonts w:ascii="Times New Roman" w:hAnsi="Times New Roman" w:hint="eastAsia"/>
          <w:sz w:val="28"/>
          <w:szCs w:val="28"/>
        </w:rPr>
        <w:t>底子</w:t>
      </w:r>
      <w:r w:rsidRPr="00B60CEF">
        <w:rPr>
          <w:rFonts w:ascii="Times New Roman" w:hAnsi="Times New Roman"/>
          <w:sz w:val="28"/>
          <w:szCs w:val="28"/>
        </w:rPr>
        <w:t>) обычно черный (но может быть и другой), а на рисунке - большие и маленькие цветы. Это декоративные (</w:t>
      </w:r>
      <w:r w:rsidRPr="00B60CEF">
        <w:rPr>
          <w:rFonts w:ascii="Times New Roman" w:hAnsi="Times New Roman" w:hint="eastAsia"/>
          <w:sz w:val="28"/>
          <w:szCs w:val="28"/>
        </w:rPr>
        <w:t>观赏的</w:t>
      </w:r>
      <w:r w:rsidRPr="00B60CEF">
        <w:rPr>
          <w:rFonts w:ascii="Times New Roman" w:hAnsi="Times New Roman"/>
          <w:sz w:val="28"/>
          <w:szCs w:val="28"/>
        </w:rPr>
        <w:t>) подносы, использовать их во время обеда нельзя.</w:t>
      </w:r>
    </w:p>
    <w:p w:rsidR="00015B49" w:rsidRPr="00B60CEF" w:rsidRDefault="00015B49" w:rsidP="00B60CEF">
      <w:pPr>
        <w:spacing w:beforeLines="50" w:after="120" w:line="460" w:lineRule="exact"/>
        <w:ind w:firstLineChars="196" w:firstLine="551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b/>
          <w:sz w:val="28"/>
          <w:szCs w:val="28"/>
        </w:rPr>
        <w:t>Дымковскую игрушку</w:t>
      </w:r>
      <w:r w:rsidRPr="00B60CEF">
        <w:rPr>
          <w:rFonts w:ascii="Times New Roman" w:hAnsi="Times New Roman"/>
          <w:sz w:val="28"/>
          <w:szCs w:val="28"/>
        </w:rPr>
        <w:t> начали делать очень давно, это один из самых старинных русских промыслов (говорят, он появился еще в XVII веке) недалеко от г. Киров (это старинный русский город на реке Вятка). Дымковскую игрушку делают из глины (</w:t>
      </w:r>
      <w:r w:rsidRPr="00B60CEF">
        <w:rPr>
          <w:rFonts w:ascii="Times New Roman" w:hAnsi="Times New Roman" w:hint="eastAsia"/>
          <w:sz w:val="28"/>
          <w:szCs w:val="28"/>
        </w:rPr>
        <w:t>陶土</w:t>
      </w:r>
      <w:r w:rsidRPr="00B60CEF">
        <w:rPr>
          <w:rFonts w:ascii="Times New Roman" w:hAnsi="Times New Roman"/>
          <w:sz w:val="28"/>
          <w:szCs w:val="28"/>
        </w:rPr>
        <w:t>), а потом расписывают (</w:t>
      </w:r>
      <w:r w:rsidRPr="00B60CEF">
        <w:rPr>
          <w:rFonts w:ascii="Times New Roman" w:hAnsi="Times New Roman" w:hint="eastAsia"/>
          <w:sz w:val="28"/>
          <w:szCs w:val="28"/>
        </w:rPr>
        <w:t>画上花彩</w:t>
      </w:r>
      <w:r w:rsidRPr="00B60CEF">
        <w:rPr>
          <w:rFonts w:ascii="Times New Roman" w:hAnsi="Times New Roman"/>
          <w:sz w:val="28"/>
          <w:szCs w:val="28"/>
        </w:rPr>
        <w:t>) ее вручную (</w:t>
      </w:r>
      <w:r w:rsidRPr="00B60CEF">
        <w:rPr>
          <w:rFonts w:ascii="Times New Roman" w:hAnsi="Times New Roman" w:hint="eastAsia"/>
          <w:sz w:val="28"/>
          <w:szCs w:val="28"/>
        </w:rPr>
        <w:t>用手</w:t>
      </w:r>
      <w:r w:rsidRPr="00B60CEF">
        <w:rPr>
          <w:rFonts w:ascii="Times New Roman" w:hAnsi="Times New Roman"/>
          <w:sz w:val="28"/>
          <w:szCs w:val="28"/>
        </w:rPr>
        <w:t xml:space="preserve"> </w:t>
      </w:r>
      <w:r w:rsidRPr="00B60CEF">
        <w:rPr>
          <w:rFonts w:ascii="Times New Roman" w:hAnsi="Times New Roman" w:hint="eastAsia"/>
          <w:sz w:val="28"/>
          <w:szCs w:val="28"/>
        </w:rPr>
        <w:t>的</w:t>
      </w:r>
      <w:r w:rsidRPr="00B60CEF">
        <w:rPr>
          <w:rFonts w:ascii="Times New Roman" w:hAnsi="Times New Roman"/>
          <w:sz w:val="28"/>
          <w:szCs w:val="28"/>
        </w:rPr>
        <w:t>). Дымковская игрушка - это фигурки (</w:t>
      </w:r>
      <w:r w:rsidRPr="00B60CEF">
        <w:rPr>
          <w:rFonts w:ascii="Times New Roman" w:hAnsi="Times New Roman" w:hint="eastAsia"/>
          <w:sz w:val="28"/>
          <w:szCs w:val="28"/>
        </w:rPr>
        <w:t>小塑像</w:t>
      </w:r>
      <w:r w:rsidRPr="00B60CEF">
        <w:rPr>
          <w:rFonts w:ascii="Times New Roman" w:hAnsi="Times New Roman"/>
          <w:sz w:val="28"/>
          <w:szCs w:val="28"/>
        </w:rPr>
        <w:t>) женщин и животных (обычно козлов (</w:t>
      </w:r>
      <w:r w:rsidRPr="00B60CEF">
        <w:rPr>
          <w:rFonts w:ascii="Times New Roman" w:hAnsi="Times New Roman" w:hint="eastAsia"/>
          <w:sz w:val="28"/>
          <w:szCs w:val="28"/>
        </w:rPr>
        <w:t>公山羊</w:t>
      </w:r>
      <w:r w:rsidRPr="00B60CEF">
        <w:rPr>
          <w:rFonts w:ascii="Times New Roman" w:hAnsi="Times New Roman"/>
          <w:sz w:val="28"/>
          <w:szCs w:val="28"/>
        </w:rPr>
        <w:t>) и домашних птиц (</w:t>
      </w:r>
      <w:r w:rsidRPr="00B60CEF">
        <w:rPr>
          <w:rFonts w:ascii="Times New Roman" w:hAnsi="Times New Roman" w:hint="eastAsia"/>
          <w:sz w:val="28"/>
          <w:szCs w:val="28"/>
        </w:rPr>
        <w:t>家禽</w:t>
      </w:r>
      <w:r w:rsidRPr="00B60CEF">
        <w:rPr>
          <w:rFonts w:ascii="Times New Roman" w:hAnsi="Times New Roman"/>
          <w:sz w:val="28"/>
          <w:szCs w:val="28"/>
        </w:rPr>
        <w:t>), часто это свистульки (</w:t>
      </w:r>
      <w:r w:rsidRPr="00B60CEF">
        <w:rPr>
          <w:rFonts w:ascii="Times New Roman" w:hAnsi="Times New Roman" w:hint="eastAsia"/>
          <w:sz w:val="28"/>
          <w:szCs w:val="28"/>
        </w:rPr>
        <w:t>笛</w:t>
      </w:r>
      <w:r w:rsidRPr="00B60CEF">
        <w:rPr>
          <w:rFonts w:ascii="Times New Roman" w:hAnsi="Times New Roman"/>
          <w:sz w:val="28"/>
          <w:szCs w:val="28"/>
        </w:rPr>
        <w:t>).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56" o:spid="_x0000_i1036" type="#_x0000_t75" alt="http://fmn.rrimg.com/fmn063/20111009/1540/b_large_JQ7v_1d6f00002f131266.jpg" style="width:229.5pt;height:195.75pt;visibility:visible">
            <v:imagedata r:id="rId16" o:title=""/>
          </v:shape>
        </w:pict>
      </w:r>
      <w:r w:rsidRPr="003A62AF">
        <w:rPr>
          <w:rFonts w:ascii="Times New Roman" w:hAnsi="Times New Roman"/>
        </w:rPr>
        <w:t>   </w:t>
      </w:r>
      <w:r w:rsidRPr="00A3255A">
        <w:rPr>
          <w:rFonts w:ascii="Times New Roman" w:hAnsi="Times New Roman"/>
          <w:noProof/>
          <w:lang w:val="en-US"/>
        </w:rPr>
        <w:pict>
          <v:shape id="Рисунок 155" o:spid="_x0000_i1037" type="#_x0000_t75" alt="http://fmn.rrimg.com/fmn061/20111009/1540/b_large_maJN_123400002e0d1260.jpg" style="width:232.5pt;height:200.25pt;visibility:visible">
            <v:imagedata r:id="rId17" o:title=""/>
          </v:shape>
        </w:pict>
      </w:r>
    </w:p>
    <w:p w:rsidR="00015B49" w:rsidRPr="00B60CEF" w:rsidRDefault="00015B49" w:rsidP="00B60CEF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sz w:val="28"/>
          <w:szCs w:val="28"/>
        </w:rPr>
        <w:t>В городе Киров есть музей дымковской игрушки. Это очень известный промысел России, как хохлома или гжель. Посмотрите, какие яркие, красивые игрушки!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54" o:spid="_x0000_i1038" type="#_x0000_t75" alt="http://fmn.rrimg.com/fmn061/20111009/1540/b_large_JHJU_2fef00002e641262.jpg" style="width:267pt;height:188.25pt;visibility:visible">
            <v:imagedata r:id="rId18" o:title=""/>
          </v:shape>
        </w:pict>
      </w:r>
    </w:p>
    <w:p w:rsidR="00015B49" w:rsidRPr="00B60CEF" w:rsidRDefault="00015B49" w:rsidP="00B60CEF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sz w:val="28"/>
          <w:szCs w:val="28"/>
        </w:rPr>
        <w:t>На этой фотографии Дмитрий Медведев учится расписывать (</w:t>
      </w:r>
      <w:r w:rsidRPr="00B60CEF">
        <w:rPr>
          <w:rFonts w:ascii="Times New Roman" w:hAnsi="Times New Roman" w:hint="eastAsia"/>
          <w:sz w:val="28"/>
          <w:szCs w:val="28"/>
        </w:rPr>
        <w:t>画上花彩</w:t>
      </w:r>
      <w:r w:rsidRPr="00B60CEF">
        <w:rPr>
          <w:rFonts w:ascii="Times New Roman" w:hAnsi="Times New Roman"/>
          <w:sz w:val="28"/>
          <w:szCs w:val="28"/>
        </w:rPr>
        <w:t>) дымковскую игрушку.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53" o:spid="_x0000_i1039" type="#_x0000_t75" alt="http://fmn.rrimg.com/fmn065/20111009/1610/b_large_Y8fB_20f800002ec8125f.jpg" style="width:434.25pt;height:399.75pt;visibility:visible">
            <v:imagedata r:id="rId19" o:title=""/>
          </v:shape>
        </w:pict>
      </w:r>
    </w:p>
    <w:p w:rsidR="00015B49" w:rsidRPr="00B60CEF" w:rsidRDefault="00015B49" w:rsidP="00B60CEF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sz w:val="28"/>
          <w:szCs w:val="28"/>
        </w:rPr>
        <w:t>Но дымковская игрушка - не единственный вид традиционной русской игрушки!</w:t>
      </w:r>
    </w:p>
    <w:p w:rsidR="00015B49" w:rsidRPr="00B60CEF" w:rsidRDefault="00015B49" w:rsidP="00B60CEF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B60CEF">
        <w:rPr>
          <w:rFonts w:ascii="Times New Roman" w:hAnsi="Times New Roman"/>
          <w:sz w:val="28"/>
          <w:szCs w:val="28"/>
        </w:rPr>
        <w:t>Недалеко от русского города Тула (вы помните, я вам рассказывал о тульских пряниках) есть деревня Филимоново. Там с XIX века из глины (</w:t>
      </w:r>
      <w:r w:rsidRPr="00B60CEF">
        <w:rPr>
          <w:rFonts w:ascii="Times New Roman" w:hAnsi="Times New Roman" w:hint="eastAsia"/>
          <w:sz w:val="28"/>
          <w:szCs w:val="28"/>
        </w:rPr>
        <w:t>陶土</w:t>
      </w:r>
      <w:r w:rsidRPr="00B60CEF">
        <w:rPr>
          <w:rFonts w:ascii="Times New Roman" w:hAnsi="Times New Roman"/>
          <w:sz w:val="28"/>
          <w:szCs w:val="28"/>
        </w:rPr>
        <w:t>) делают </w:t>
      </w:r>
      <w:r w:rsidRPr="00B60CEF">
        <w:rPr>
          <w:rFonts w:ascii="Times New Roman" w:hAnsi="Times New Roman"/>
          <w:b/>
          <w:sz w:val="28"/>
          <w:szCs w:val="28"/>
        </w:rPr>
        <w:t>филимоновскую игрушку</w:t>
      </w:r>
      <w:r w:rsidRPr="00B60CEF">
        <w:rPr>
          <w:rFonts w:ascii="Times New Roman" w:hAnsi="Times New Roman"/>
          <w:sz w:val="28"/>
          <w:szCs w:val="28"/>
        </w:rPr>
        <w:t>. Это небольшие фигурки (</w:t>
      </w:r>
      <w:r w:rsidRPr="00B60CEF">
        <w:rPr>
          <w:rFonts w:ascii="Times New Roman" w:hAnsi="Times New Roman" w:hint="eastAsia"/>
          <w:sz w:val="28"/>
          <w:szCs w:val="28"/>
        </w:rPr>
        <w:t>小塑像</w:t>
      </w:r>
      <w:r w:rsidRPr="00B60CEF">
        <w:rPr>
          <w:rFonts w:ascii="Times New Roman" w:hAnsi="Times New Roman"/>
          <w:sz w:val="28"/>
          <w:szCs w:val="28"/>
        </w:rPr>
        <w:t>) людей и животных, а также свистульки (</w:t>
      </w:r>
      <w:r w:rsidRPr="00B60CEF">
        <w:rPr>
          <w:rFonts w:ascii="Times New Roman" w:hAnsi="Times New Roman" w:hint="eastAsia"/>
          <w:sz w:val="28"/>
          <w:szCs w:val="28"/>
        </w:rPr>
        <w:t>笛</w:t>
      </w:r>
      <w:r w:rsidRPr="00B60CEF">
        <w:rPr>
          <w:rFonts w:ascii="Times New Roman" w:hAnsi="Times New Roman"/>
          <w:sz w:val="28"/>
          <w:szCs w:val="28"/>
        </w:rPr>
        <w:t>).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52" o:spid="_x0000_i1040" type="#_x0000_t75" alt="http://fmn.rrimg.com/fmn056/20111009/1530/b_large_cHYb_330400002fa5126a.jpg" style="width:239.25pt;height:153.75pt;visibility:visible">
            <v:imagedata r:id="rId20" o:title=""/>
          </v:shape>
        </w:pict>
      </w:r>
      <w:r w:rsidRPr="003A62AF">
        <w:rPr>
          <w:rFonts w:ascii="Times New Roman" w:hAnsi="Times New Roman"/>
        </w:rPr>
        <w:t>   </w:t>
      </w:r>
      <w:r w:rsidRPr="00A3255A">
        <w:rPr>
          <w:rFonts w:ascii="Times New Roman" w:hAnsi="Times New Roman"/>
          <w:noProof/>
          <w:lang w:val="en-US"/>
        </w:rPr>
        <w:pict>
          <v:shape id="Рисунок 151" o:spid="_x0000_i1041" type="#_x0000_t75" alt="http://fmn.rrimg.com/fmn059/20111009/1530/b_large_wIQ0_303500002e0f1212.jpg" style="width:117.75pt;height:154.5pt;visibility:visible">
            <v:imagedata r:id="rId21" o:title=""/>
          </v:shape>
        </w:pict>
      </w:r>
    </w:p>
    <w:p w:rsidR="00015B49" w:rsidRPr="00D7792A" w:rsidRDefault="00015B49" w:rsidP="00D7792A">
      <w:pPr>
        <w:spacing w:beforeLines="50" w:after="24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Вы видите, что эти игрушки очень яркие (</w:t>
      </w:r>
      <w:r w:rsidRPr="00D7792A">
        <w:rPr>
          <w:rFonts w:ascii="Times New Roman" w:hAnsi="Times New Roman" w:hint="eastAsia"/>
          <w:sz w:val="28"/>
          <w:szCs w:val="28"/>
        </w:rPr>
        <w:t>鲜明的颜料</w:t>
      </w:r>
      <w:r w:rsidRPr="00D7792A">
        <w:rPr>
          <w:rFonts w:ascii="Times New Roman" w:hAnsi="Times New Roman"/>
          <w:sz w:val="28"/>
          <w:szCs w:val="28"/>
        </w:rPr>
        <w:t>), пестрые (</w:t>
      </w:r>
      <w:r w:rsidRPr="00D7792A">
        <w:rPr>
          <w:rFonts w:ascii="Times New Roman" w:hAnsi="Times New Roman" w:hint="eastAsia"/>
          <w:sz w:val="28"/>
          <w:szCs w:val="28"/>
        </w:rPr>
        <w:t>杂色的</w:t>
      </w:r>
      <w:r w:rsidRPr="00D7792A">
        <w:rPr>
          <w:rFonts w:ascii="Times New Roman" w:hAnsi="Times New Roman"/>
          <w:sz w:val="28"/>
          <w:szCs w:val="28"/>
        </w:rPr>
        <w:t>), симпатичные. Филимоновская игрушка не такая известная, как дымковская, но тоже очень красивая и интересная.</w:t>
      </w:r>
    </w:p>
    <w:p w:rsidR="00015B49" w:rsidRPr="00D7792A" w:rsidRDefault="00015B49" w:rsidP="00D7792A">
      <w:pPr>
        <w:spacing w:beforeLines="50" w:after="24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Самые лучшие кружева в России делают в старинном северном городе Вологда. Это знаменитые </w:t>
      </w:r>
      <w:r w:rsidRPr="00D7792A">
        <w:rPr>
          <w:rFonts w:ascii="Times New Roman" w:hAnsi="Times New Roman"/>
          <w:b/>
          <w:sz w:val="28"/>
          <w:szCs w:val="28"/>
        </w:rPr>
        <w:t>вологодские кружева</w:t>
      </w:r>
      <w:r w:rsidRPr="00D7792A">
        <w:rPr>
          <w:rFonts w:ascii="Times New Roman" w:hAnsi="Times New Roman"/>
          <w:sz w:val="28"/>
          <w:szCs w:val="28"/>
        </w:rPr>
        <w:t>. Этот промысел начался в 1820 году. Плести (</w:t>
      </w:r>
      <w:r w:rsidRPr="00D7792A">
        <w:rPr>
          <w:rFonts w:ascii="Times New Roman" w:hAnsi="Times New Roman" w:hint="eastAsia"/>
          <w:sz w:val="28"/>
          <w:szCs w:val="28"/>
        </w:rPr>
        <w:t>织</w:t>
      </w:r>
      <w:r w:rsidRPr="00D7792A">
        <w:rPr>
          <w:rFonts w:ascii="Times New Roman" w:hAnsi="Times New Roman"/>
          <w:sz w:val="28"/>
          <w:szCs w:val="28"/>
        </w:rPr>
        <w:t>) кружева - очень тонкая работа (</w:t>
      </w:r>
      <w:r w:rsidRPr="00D7792A">
        <w:rPr>
          <w:rFonts w:ascii="Times New Roman" w:hAnsi="Times New Roman" w:hint="eastAsia"/>
          <w:sz w:val="28"/>
          <w:szCs w:val="28"/>
        </w:rPr>
        <w:t>精巧工作</w:t>
      </w:r>
      <w:r w:rsidRPr="00D7792A">
        <w:rPr>
          <w:rFonts w:ascii="Times New Roman" w:hAnsi="Times New Roman"/>
          <w:sz w:val="28"/>
          <w:szCs w:val="28"/>
        </w:rPr>
        <w:t>)! Обычно этим занимаются женщины - мастерицы. Они плетут (</w:t>
      </w:r>
      <w:r w:rsidRPr="00D7792A">
        <w:rPr>
          <w:rFonts w:ascii="Times New Roman" w:hAnsi="Times New Roman" w:hint="eastAsia"/>
          <w:sz w:val="28"/>
          <w:szCs w:val="28"/>
        </w:rPr>
        <w:t>织</w:t>
      </w:r>
      <w:r w:rsidRPr="00D7792A">
        <w:rPr>
          <w:rFonts w:ascii="Times New Roman" w:hAnsi="Times New Roman"/>
          <w:sz w:val="28"/>
          <w:szCs w:val="28"/>
        </w:rPr>
        <w:t>) разные красивые узоры (</w:t>
      </w:r>
      <w:r w:rsidRPr="00D7792A">
        <w:rPr>
          <w:rFonts w:ascii="Times New Roman" w:hAnsi="Times New Roman" w:hint="eastAsia"/>
          <w:sz w:val="28"/>
          <w:szCs w:val="28"/>
        </w:rPr>
        <w:t>花纹</w:t>
      </w:r>
      <w:r w:rsidRPr="00D7792A">
        <w:rPr>
          <w:rFonts w:ascii="Times New Roman" w:hAnsi="Times New Roman"/>
          <w:sz w:val="28"/>
          <w:szCs w:val="28"/>
        </w:rPr>
        <w:t>). Посмотрите: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64" o:spid="_x0000_i1042" type="#_x0000_t75" alt="http://fmn.rrimg.com/fmn064/20111009/2035/b_large_oNtU_2f8100000902121c.jpg" style="width:244.5pt;height:195.75pt;visibility:visible">
            <v:imagedata r:id="rId22" o:title=""/>
          </v:shape>
        </w:pict>
      </w:r>
      <w:r w:rsidRPr="003A62AF">
        <w:rPr>
          <w:rFonts w:ascii="Times New Roman" w:hAnsi="Times New Roman"/>
        </w:rPr>
        <w:t>    </w:t>
      </w:r>
      <w:r w:rsidRPr="00A3255A">
        <w:rPr>
          <w:rFonts w:ascii="Times New Roman" w:hAnsi="Times New Roman"/>
          <w:noProof/>
          <w:lang w:val="en-US"/>
        </w:rPr>
        <w:pict>
          <v:shape id="Рисунок 163" o:spid="_x0000_i1043" type="#_x0000_t75" alt="http://fmn.rrimg.com/fmn064/20111009/2040/b_large_f8yD_2cf7000036691265.jpg" style="width:150pt;height:198pt;visibility:visible">
            <v:imagedata r:id="rId23" o:title=""/>
          </v:shape>
        </w:pict>
      </w:r>
    </w:p>
    <w:p w:rsidR="00015B49" w:rsidRPr="00D7792A" w:rsidRDefault="00015B49" w:rsidP="00D7792A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Но кружева плетут не только в Вологде. В России еще есть знаменитые вятские кружева, их делают недалеко от города Киров (там же, где делают дымковскую игрушку).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62" o:spid="_x0000_i1044" type="#_x0000_t75" alt="http://fmn.rrimg.com/fmn064/20111009/2040/b_large_wn2m_12290000367e1260.jpg" style="width:131.25pt;height:204pt;visibility:visible">
            <v:imagedata r:id="rId24" o:title=""/>
          </v:shape>
        </w:pict>
      </w:r>
      <w:r w:rsidRPr="003A62AF">
        <w:rPr>
          <w:rFonts w:ascii="Times New Roman" w:hAnsi="Times New Roman"/>
        </w:rPr>
        <w:t> </w:t>
      </w:r>
      <w:r w:rsidRPr="00A3255A">
        <w:rPr>
          <w:rFonts w:ascii="Times New Roman" w:hAnsi="Times New Roman"/>
          <w:noProof/>
          <w:lang w:val="en-US"/>
        </w:rPr>
        <w:pict>
          <v:shape id="Рисунок 161" o:spid="_x0000_i1045" type="#_x0000_t75" alt="http://fmn.rrfmn.com/fmn058/20111009/2045/b_large_J34E_16b70000355b1213.jpg" style="width:340.5pt;height:210.75pt;visibility:visible">
            <v:imagedata r:id="rId25" o:title=""/>
          </v:shape>
        </w:pict>
      </w:r>
    </w:p>
    <w:p w:rsidR="00015B49" w:rsidRPr="00D7792A" w:rsidRDefault="00015B49" w:rsidP="00D7792A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Еще один знаменитый русский народный промысел - это изготовление (</w:t>
      </w:r>
      <w:r w:rsidRPr="00D7792A">
        <w:rPr>
          <w:rFonts w:ascii="Times New Roman" w:hAnsi="Times New Roman" w:hint="eastAsia"/>
          <w:sz w:val="28"/>
          <w:szCs w:val="28"/>
        </w:rPr>
        <w:t>制造</w:t>
      </w:r>
      <w:r w:rsidRPr="00D7792A">
        <w:rPr>
          <w:rFonts w:ascii="Times New Roman" w:hAnsi="Times New Roman"/>
          <w:sz w:val="28"/>
          <w:szCs w:val="28"/>
        </w:rPr>
        <w:t>) красивых платков. Самые известные - это </w:t>
      </w:r>
      <w:r w:rsidRPr="00D7792A">
        <w:rPr>
          <w:rFonts w:ascii="Times New Roman" w:hAnsi="Times New Roman"/>
          <w:b/>
          <w:sz w:val="28"/>
          <w:szCs w:val="28"/>
        </w:rPr>
        <w:t>оренбургские пуховые платки</w:t>
      </w:r>
      <w:r w:rsidRPr="00D7792A">
        <w:rPr>
          <w:rFonts w:ascii="Times New Roman" w:hAnsi="Times New Roman"/>
          <w:sz w:val="28"/>
          <w:szCs w:val="28"/>
        </w:rPr>
        <w:t> и </w:t>
      </w:r>
      <w:r w:rsidRPr="00D7792A">
        <w:rPr>
          <w:rFonts w:ascii="Times New Roman" w:hAnsi="Times New Roman"/>
          <w:b/>
          <w:sz w:val="28"/>
          <w:szCs w:val="28"/>
        </w:rPr>
        <w:t>павловские платки.</w:t>
      </w:r>
    </w:p>
    <w:p w:rsidR="00015B49" w:rsidRPr="00D7792A" w:rsidRDefault="00015B49" w:rsidP="00D7792A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Оренбургский пуховый платок - это такой же знаменитый русский промысел, как хохлома, гжель или дымковская игрушка, настоящая визитная карточка (</w:t>
      </w:r>
      <w:r w:rsidRPr="00D7792A">
        <w:rPr>
          <w:rFonts w:ascii="Times New Roman" w:hAnsi="Times New Roman" w:hint="eastAsia"/>
          <w:sz w:val="28"/>
          <w:szCs w:val="28"/>
        </w:rPr>
        <w:t>特产</w:t>
      </w:r>
      <w:r w:rsidRPr="00D7792A">
        <w:rPr>
          <w:rFonts w:ascii="Times New Roman" w:hAnsi="Times New Roman"/>
          <w:sz w:val="28"/>
          <w:szCs w:val="28"/>
        </w:rPr>
        <w:t>) России. Еще в XVIII веке (почти 250 лет назад!) в Оренбурге (это русский город недалеко от границы с Казахстаном) начали вязать (</w:t>
      </w:r>
      <w:r w:rsidRPr="00D7792A">
        <w:rPr>
          <w:rFonts w:ascii="Times New Roman" w:hAnsi="Times New Roman" w:hint="eastAsia"/>
          <w:sz w:val="28"/>
          <w:szCs w:val="28"/>
        </w:rPr>
        <w:t>编结</w:t>
      </w:r>
      <w:r w:rsidRPr="00D7792A">
        <w:rPr>
          <w:rFonts w:ascii="Times New Roman" w:hAnsi="Times New Roman"/>
          <w:sz w:val="28"/>
          <w:szCs w:val="28"/>
        </w:rPr>
        <w:t>) платки из козьего (</w:t>
      </w:r>
      <w:r w:rsidRPr="00D7792A">
        <w:rPr>
          <w:rFonts w:ascii="Times New Roman" w:hAnsi="Times New Roman" w:hint="eastAsia"/>
          <w:sz w:val="28"/>
          <w:szCs w:val="28"/>
        </w:rPr>
        <w:t>母山羊的</w:t>
      </w:r>
      <w:r w:rsidRPr="00D7792A">
        <w:rPr>
          <w:rFonts w:ascii="Times New Roman" w:hAnsi="Times New Roman"/>
          <w:sz w:val="28"/>
          <w:szCs w:val="28"/>
        </w:rPr>
        <w:t>) пуха (</w:t>
      </w:r>
      <w:r w:rsidRPr="00D7792A">
        <w:rPr>
          <w:rFonts w:ascii="Times New Roman" w:hAnsi="Times New Roman" w:hint="eastAsia"/>
          <w:sz w:val="28"/>
          <w:szCs w:val="28"/>
        </w:rPr>
        <w:t>绒毛</w:t>
      </w:r>
      <w:r w:rsidRPr="00D7792A">
        <w:rPr>
          <w:rFonts w:ascii="Times New Roman" w:hAnsi="Times New Roman"/>
          <w:sz w:val="28"/>
          <w:szCs w:val="28"/>
        </w:rPr>
        <w:t>). Такие платки не только очень красивые и удобные, но и очень легкие, и теплые. Кстати, запомните, что теплый платок по-русски называется "шаль" (</w:t>
      </w:r>
      <w:r w:rsidRPr="00D7792A">
        <w:rPr>
          <w:rFonts w:ascii="Times New Roman" w:hAnsi="Times New Roman" w:hint="eastAsia"/>
          <w:sz w:val="28"/>
          <w:szCs w:val="28"/>
        </w:rPr>
        <w:t>肩巾</w:t>
      </w:r>
      <w:r w:rsidRPr="00D7792A">
        <w:rPr>
          <w:rFonts w:ascii="Times New Roman" w:hAnsi="Times New Roman"/>
          <w:sz w:val="28"/>
          <w:szCs w:val="28"/>
        </w:rPr>
        <w:t>). Оренбургские платки обычно белого цвета, вот они: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60" o:spid="_x0000_i1046" type="#_x0000_t75" alt="http://fmn.rrimg.com/fmn056/20111009/2250/b_large_0UKz_1aa900003b501214.jpg" style="width:176.25pt;height:249.75pt;visibility:visible">
            <v:imagedata r:id="rId26" o:title=""/>
          </v:shape>
        </w:pict>
      </w:r>
      <w:r w:rsidRPr="003A62AF">
        <w:rPr>
          <w:rFonts w:ascii="Times New Roman" w:hAnsi="Times New Roman"/>
        </w:rPr>
        <w:t>       </w:t>
      </w:r>
      <w:r w:rsidRPr="00A3255A">
        <w:rPr>
          <w:rFonts w:ascii="Times New Roman" w:hAnsi="Times New Roman"/>
          <w:noProof/>
          <w:lang w:val="en-US"/>
        </w:rPr>
        <w:pict>
          <v:shape id="Рисунок 159" o:spid="_x0000_i1047" type="#_x0000_t75" alt="http://fmn.rrimg.com/fmn057/20111009/2255/b_large_QoWn_288b00003cc81269.jpg" style="width:165.75pt;height:249.75pt;visibility:visible">
            <v:imagedata r:id="rId27" o:title=""/>
          </v:shape>
        </w:pict>
      </w:r>
    </w:p>
    <w:p w:rsidR="00015B49" w:rsidRPr="00D7792A" w:rsidRDefault="00015B49" w:rsidP="00D7792A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Кстати, есть такая старинная и очень красивая русская песня "Оренбургский пуховый платок".</w:t>
      </w:r>
    </w:p>
    <w:p w:rsidR="00015B49" w:rsidRPr="00D7792A" w:rsidRDefault="00015B49" w:rsidP="00D7792A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Павловские платки очень отличаются от оренбургских. Их делают из шерсти (</w:t>
      </w:r>
      <w:r w:rsidRPr="00D7792A">
        <w:rPr>
          <w:rFonts w:ascii="Times New Roman" w:hAnsi="Times New Roman" w:hint="eastAsia"/>
          <w:sz w:val="28"/>
          <w:szCs w:val="28"/>
        </w:rPr>
        <w:t>毛</w:t>
      </w:r>
      <w:r w:rsidRPr="00D7792A">
        <w:rPr>
          <w:rFonts w:ascii="Times New Roman" w:hAnsi="Times New Roman"/>
          <w:sz w:val="28"/>
          <w:szCs w:val="28"/>
        </w:rPr>
        <w:t>) в городе Павловский Посад (это маленький город недалеко от Москвы) примерно с 1860-го года. Эти платки (или шали) еще называют "павловско-посадские платки", но мы часто просто говорим "павловские". Павловские платки обычно цветные (</w:t>
      </w:r>
      <w:r w:rsidRPr="00D7792A">
        <w:rPr>
          <w:rFonts w:ascii="Times New Roman" w:hAnsi="Times New Roman" w:hint="eastAsia"/>
          <w:sz w:val="28"/>
          <w:szCs w:val="28"/>
        </w:rPr>
        <w:t>彩色的</w:t>
      </w:r>
      <w:r w:rsidRPr="00D7792A">
        <w:rPr>
          <w:rFonts w:ascii="Times New Roman" w:hAnsi="Times New Roman"/>
          <w:sz w:val="28"/>
          <w:szCs w:val="28"/>
        </w:rPr>
        <w:t>) и очень красивые, хотя не такие теплые, как оренбургские.</w:t>
      </w:r>
    </w:p>
    <w:p w:rsidR="00015B49" w:rsidRPr="008663F0" w:rsidRDefault="00015B49" w:rsidP="003A62AF">
      <w:pPr>
        <w:jc w:val="both"/>
        <w:rPr>
          <w:rFonts w:ascii="Times New Roman" w:hAnsi="Times New Roman"/>
          <w:lang w:val="en-US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58" o:spid="_x0000_i1048" type="#_x0000_t75" alt="http://fmn.rrimg.com/fmn060/20111009/2300/b_large_bGf6_1ad100003b301214.jpg" style="width:180pt;height:225pt;visibility:visible">
            <v:imagedata r:id="rId28" o:title=""/>
          </v:shape>
        </w:pict>
      </w:r>
      <w:r w:rsidRPr="008663F0">
        <w:rPr>
          <w:rFonts w:ascii="Times New Roman" w:hAnsi="Times New Roman"/>
          <w:lang w:val="en-US"/>
        </w:rPr>
        <w:t>      </w:t>
      </w:r>
      <w:r w:rsidRPr="00A3255A">
        <w:rPr>
          <w:rFonts w:ascii="Times New Roman" w:hAnsi="Times New Roman"/>
          <w:noProof/>
          <w:lang w:val="en-US"/>
        </w:rPr>
        <w:pict>
          <v:shape id="Рисунок 157" o:spid="_x0000_i1049" type="#_x0000_t75" alt="http://fmn.rrimg.com/fmn061/20111009/2300/b_large_eOZx_2ff400003c841262.jpg" style="width:206.25pt;height:227.25pt;visibility:visible">
            <v:imagedata r:id="rId29" o:title=""/>
          </v:shape>
        </w:pict>
      </w:r>
    </w:p>
    <w:p w:rsidR="00015B49" w:rsidRPr="00D7792A" w:rsidRDefault="00015B49" w:rsidP="00D7792A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  <w:lang w:val="en-US"/>
        </w:rPr>
      </w:pPr>
      <w:r w:rsidRPr="00D7792A">
        <w:rPr>
          <w:rFonts w:ascii="Times New Roman" w:hAnsi="Times New Roman"/>
          <w:sz w:val="28"/>
          <w:szCs w:val="28"/>
        </w:rPr>
        <w:t>И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D7792A">
        <w:rPr>
          <w:rFonts w:ascii="Times New Roman" w:hAnsi="Times New Roman"/>
          <w:sz w:val="28"/>
          <w:szCs w:val="28"/>
        </w:rPr>
        <w:t>наконец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D7792A">
        <w:rPr>
          <w:rFonts w:ascii="Times New Roman" w:hAnsi="Times New Roman"/>
          <w:sz w:val="28"/>
          <w:szCs w:val="28"/>
        </w:rPr>
        <w:t>я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расскажу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о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самом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известном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русском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сувенире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D7792A">
        <w:rPr>
          <w:rFonts w:ascii="Times New Roman" w:hAnsi="Times New Roman" w:hint="eastAsia"/>
          <w:sz w:val="28"/>
          <w:szCs w:val="28"/>
        </w:rPr>
        <w:t>纪念品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) - </w:t>
      </w:r>
      <w:r w:rsidRPr="00D7792A">
        <w:rPr>
          <w:rFonts w:ascii="Times New Roman" w:hAnsi="Times New Roman"/>
          <w:sz w:val="28"/>
          <w:szCs w:val="28"/>
        </w:rPr>
        <w:t>о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русской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матрешке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D7792A">
        <w:rPr>
          <w:rFonts w:ascii="Times New Roman" w:hAnsi="Times New Roman" w:hint="eastAsia"/>
          <w:sz w:val="28"/>
          <w:szCs w:val="28"/>
        </w:rPr>
        <w:t>俄罗斯套娃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). </w:t>
      </w:r>
      <w:r w:rsidRPr="00D7792A">
        <w:rPr>
          <w:rFonts w:ascii="Times New Roman" w:hAnsi="Times New Roman"/>
          <w:sz w:val="28"/>
          <w:szCs w:val="28"/>
        </w:rPr>
        <w:t>Матрешка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- </w:t>
      </w:r>
      <w:r w:rsidRPr="00D7792A">
        <w:rPr>
          <w:rFonts w:ascii="Times New Roman" w:hAnsi="Times New Roman"/>
          <w:sz w:val="28"/>
          <w:szCs w:val="28"/>
        </w:rPr>
        <w:t>это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не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только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русский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сувенир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D7792A">
        <w:rPr>
          <w:rFonts w:ascii="Times New Roman" w:hAnsi="Times New Roman"/>
          <w:sz w:val="28"/>
          <w:szCs w:val="28"/>
        </w:rPr>
        <w:t>она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уже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стала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7792A">
        <w:rPr>
          <w:rFonts w:ascii="Times New Roman" w:hAnsi="Times New Roman"/>
          <w:sz w:val="28"/>
          <w:szCs w:val="28"/>
        </w:rPr>
        <w:t>символом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D7792A">
        <w:rPr>
          <w:rFonts w:ascii="Times New Roman" w:hAnsi="Times New Roman" w:hint="eastAsia"/>
          <w:sz w:val="28"/>
          <w:szCs w:val="28"/>
        </w:rPr>
        <w:t>象征</w:t>
      </w:r>
      <w:r w:rsidRPr="00D7792A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D7792A">
        <w:rPr>
          <w:rFonts w:ascii="Times New Roman" w:hAnsi="Times New Roman"/>
          <w:sz w:val="28"/>
          <w:szCs w:val="28"/>
        </w:rPr>
        <w:t>России</w:t>
      </w:r>
      <w:r w:rsidRPr="00D7792A">
        <w:rPr>
          <w:rFonts w:ascii="Times New Roman" w:hAnsi="Times New Roman"/>
          <w:sz w:val="28"/>
          <w:szCs w:val="28"/>
          <w:lang w:val="en-US"/>
        </w:rPr>
        <w:t>.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69" o:spid="_x0000_i1050" type="#_x0000_t75" alt="http://fmn.rrimg.com/fmn056/20111011/1040/b_large_LB1d_5198000001e21214.jpg" style="width:435pt;height:187.5pt;visibility:visible">
            <v:imagedata r:id="rId30" o:title=""/>
          </v:shape>
        </w:pict>
      </w:r>
    </w:p>
    <w:p w:rsidR="00015B49" w:rsidRPr="00D7792A" w:rsidRDefault="00015B49" w:rsidP="00D7792A">
      <w:pPr>
        <w:spacing w:beforeLines="50" w:after="120" w:line="460" w:lineRule="exact"/>
        <w:ind w:firstLineChars="196" w:firstLine="551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b/>
          <w:sz w:val="28"/>
          <w:szCs w:val="28"/>
        </w:rPr>
        <w:t>Матрешка</w:t>
      </w:r>
      <w:r w:rsidRPr="00D7792A">
        <w:rPr>
          <w:rFonts w:ascii="Times New Roman" w:hAnsi="Times New Roman"/>
          <w:sz w:val="28"/>
          <w:szCs w:val="28"/>
        </w:rPr>
        <w:t xml:space="preserve"> - это деревянная расписная (</w:t>
      </w:r>
      <w:r w:rsidRPr="00D7792A">
        <w:rPr>
          <w:rFonts w:ascii="Times New Roman" w:hAnsi="Times New Roman" w:hint="eastAsia"/>
          <w:sz w:val="28"/>
          <w:szCs w:val="28"/>
        </w:rPr>
        <w:t>有彩画的</w:t>
      </w:r>
      <w:r w:rsidRPr="00D7792A">
        <w:rPr>
          <w:rFonts w:ascii="Times New Roman" w:hAnsi="Times New Roman"/>
          <w:sz w:val="28"/>
          <w:szCs w:val="28"/>
        </w:rPr>
        <w:t>) игрушка (</w:t>
      </w:r>
      <w:r w:rsidRPr="00D7792A">
        <w:rPr>
          <w:rFonts w:ascii="Times New Roman" w:hAnsi="Times New Roman" w:hint="eastAsia"/>
          <w:sz w:val="28"/>
          <w:szCs w:val="28"/>
        </w:rPr>
        <w:t>特产木制玩具</w:t>
      </w:r>
      <w:r w:rsidRPr="00D7792A">
        <w:rPr>
          <w:rFonts w:ascii="Times New Roman" w:hAnsi="Times New Roman"/>
          <w:sz w:val="28"/>
          <w:szCs w:val="28"/>
        </w:rPr>
        <w:t>), внутри которой есть такие же игрушки, но поменьше. Обычно матрешка похожа на русскую женщину в красном сарафане (</w:t>
      </w:r>
      <w:r w:rsidRPr="00D7792A">
        <w:rPr>
          <w:rFonts w:ascii="Times New Roman" w:hAnsi="Times New Roman" w:hint="eastAsia"/>
          <w:sz w:val="28"/>
          <w:szCs w:val="28"/>
        </w:rPr>
        <w:t>萨腊范</w:t>
      </w:r>
      <w:r w:rsidRPr="00D7792A">
        <w:rPr>
          <w:rFonts w:ascii="Times New Roman" w:hAnsi="Times New Roman"/>
          <w:sz w:val="28"/>
          <w:szCs w:val="28"/>
        </w:rPr>
        <w:t>) и желтом платке (</w:t>
      </w:r>
      <w:r w:rsidRPr="00D7792A">
        <w:rPr>
          <w:rFonts w:ascii="Times New Roman" w:hAnsi="Times New Roman" w:hint="eastAsia"/>
          <w:sz w:val="28"/>
          <w:szCs w:val="28"/>
        </w:rPr>
        <w:t>头巾</w:t>
      </w:r>
      <w:r w:rsidRPr="00D7792A">
        <w:rPr>
          <w:rFonts w:ascii="Times New Roman" w:hAnsi="Times New Roman"/>
          <w:sz w:val="28"/>
          <w:szCs w:val="28"/>
        </w:rPr>
        <w:t>), но это не обязательно так. Слово "матрёшка" - это форма женского имени "Матрёна". Матрёна - это очень распространенное (</w:t>
      </w:r>
      <w:r w:rsidRPr="00D7792A">
        <w:rPr>
          <w:rFonts w:ascii="Times New Roman" w:hAnsi="Times New Roman" w:hint="eastAsia"/>
          <w:sz w:val="28"/>
          <w:szCs w:val="28"/>
        </w:rPr>
        <w:t>常用的</w:t>
      </w:r>
      <w:r w:rsidRPr="00D7792A">
        <w:rPr>
          <w:rFonts w:ascii="Times New Roman" w:hAnsi="Times New Roman"/>
          <w:sz w:val="28"/>
          <w:szCs w:val="28"/>
        </w:rPr>
        <w:t>) женское имя в XIX веке (сейчас почти не используется).</w:t>
      </w:r>
    </w:p>
    <w:p w:rsidR="00015B49" w:rsidRPr="00D7792A" w:rsidRDefault="00015B49" w:rsidP="00D7792A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Мы точно не знаем историю русской матрешки. Мы только точно знаем, что эта история не очень долгая - первые матрешки появились в России примерно 100-120 лет назад. Есть две версии (</w:t>
      </w:r>
      <w:r w:rsidRPr="00D7792A">
        <w:rPr>
          <w:rFonts w:ascii="Times New Roman" w:hAnsi="Times New Roman" w:hint="eastAsia"/>
          <w:sz w:val="28"/>
          <w:szCs w:val="28"/>
        </w:rPr>
        <w:t>说法</w:t>
      </w:r>
      <w:r w:rsidRPr="00D7792A">
        <w:rPr>
          <w:rFonts w:ascii="Times New Roman" w:hAnsi="Times New Roman"/>
          <w:sz w:val="28"/>
          <w:szCs w:val="28"/>
        </w:rPr>
        <w:t>) ее происхождения (</w:t>
      </w:r>
      <w:r w:rsidRPr="00D7792A">
        <w:rPr>
          <w:rFonts w:ascii="Times New Roman" w:hAnsi="Times New Roman" w:hint="eastAsia"/>
          <w:sz w:val="28"/>
          <w:szCs w:val="28"/>
        </w:rPr>
        <w:t>由来</w:t>
      </w:r>
      <w:r w:rsidRPr="00D7792A">
        <w:rPr>
          <w:rFonts w:ascii="Times New Roman" w:hAnsi="Times New Roman"/>
          <w:sz w:val="28"/>
          <w:szCs w:val="28"/>
        </w:rPr>
        <w:t>). Некоторые считают (и я, например, тоже так считаю), что матрёшка пришла в Россию из Японии в начале ХХ века (в Японии есть похожие вещи). Другие считают, что матрёшку придумали (</w:t>
      </w:r>
      <w:r w:rsidRPr="00D7792A">
        <w:rPr>
          <w:rFonts w:ascii="Times New Roman" w:hAnsi="Times New Roman" w:hint="eastAsia"/>
          <w:sz w:val="28"/>
          <w:szCs w:val="28"/>
        </w:rPr>
        <w:t>发明</w:t>
      </w:r>
      <w:r w:rsidRPr="00D7792A">
        <w:rPr>
          <w:rFonts w:ascii="Times New Roman" w:hAnsi="Times New Roman"/>
          <w:sz w:val="28"/>
          <w:szCs w:val="28"/>
        </w:rPr>
        <w:t>) в России в 1890-е годы.</w:t>
      </w:r>
    </w:p>
    <w:p w:rsidR="00015B49" w:rsidRPr="00D7792A" w:rsidRDefault="00015B49" w:rsidP="00D7792A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D7792A">
        <w:rPr>
          <w:rFonts w:ascii="Times New Roman" w:hAnsi="Times New Roman"/>
          <w:sz w:val="28"/>
          <w:szCs w:val="28"/>
        </w:rPr>
        <w:t>Делают матрёшку из мягкого дерева, например, из липы (</w:t>
      </w:r>
      <w:r w:rsidRPr="00D7792A">
        <w:rPr>
          <w:rFonts w:ascii="Times New Roman" w:hAnsi="Times New Roman" w:hint="eastAsia"/>
          <w:sz w:val="28"/>
          <w:szCs w:val="28"/>
        </w:rPr>
        <w:t>椴树</w:t>
      </w:r>
      <w:r w:rsidRPr="00D7792A">
        <w:rPr>
          <w:rFonts w:ascii="Times New Roman" w:hAnsi="Times New Roman"/>
          <w:sz w:val="28"/>
          <w:szCs w:val="28"/>
        </w:rPr>
        <w:t>). Самые известные матрёшки делают в городе Семенове - там же, где и знаменитую хохлому. Вот она, семёновская матрёшка: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68" o:spid="_x0000_i1051" type="#_x0000_t75" alt="http://fmn.rrimg.com/fmn060/20111011/1150/b_large_uqk6_5289000003511213.jpg" style="width:233.25pt;height:209.25pt;visibility:visible">
            <v:imagedata r:id="rId31" o:title=""/>
          </v:shape>
        </w:pict>
      </w:r>
      <w:r w:rsidRPr="003A62AF">
        <w:rPr>
          <w:rFonts w:ascii="Times New Roman" w:hAnsi="Times New Roman"/>
        </w:rPr>
        <w:t> </w:t>
      </w:r>
      <w:r w:rsidRPr="00A3255A">
        <w:rPr>
          <w:rFonts w:ascii="Times New Roman" w:hAnsi="Times New Roman"/>
          <w:noProof/>
          <w:lang w:val="en-US"/>
        </w:rPr>
        <w:pict>
          <v:shape id="Рисунок 167" o:spid="_x0000_i1052" type="#_x0000_t75" alt="http://fmn.rrimg.com/fmn057/20111011/1155/b_large_VBLw_4aa00000035e1215.jpg" style="width:212.25pt;height:212.25pt;visibility:visible">
            <v:imagedata r:id="rId32" o:title=""/>
          </v:shape>
        </w:pict>
      </w:r>
    </w:p>
    <w:p w:rsidR="00015B49" w:rsidRPr="00670C8C" w:rsidRDefault="00015B49" w:rsidP="00670C8C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670C8C">
        <w:rPr>
          <w:rFonts w:ascii="Times New Roman" w:hAnsi="Times New Roman"/>
          <w:sz w:val="28"/>
          <w:szCs w:val="28"/>
        </w:rPr>
        <w:t>Но кроме семеновской матрёшки сейчас в России можно купить много разных видов матрёшек. В Москве и Санкт-Петербурге иностранные туристы очень любят покупать матрёшки с лицами Медведева и Путина.</w:t>
      </w:r>
    </w:p>
    <w:p w:rsidR="00015B49" w:rsidRPr="003A62AF" w:rsidRDefault="00015B49" w:rsidP="003A62AF">
      <w:pPr>
        <w:jc w:val="both"/>
        <w:rPr>
          <w:rFonts w:ascii="Times New Roman" w:hAnsi="Times New Roman"/>
        </w:rPr>
      </w:pPr>
      <w:r w:rsidRPr="00A3255A">
        <w:rPr>
          <w:rFonts w:ascii="Times New Roman" w:hAnsi="Times New Roman"/>
          <w:noProof/>
          <w:lang w:val="en-US"/>
        </w:rPr>
        <w:pict>
          <v:shape id="Рисунок 166" o:spid="_x0000_i1053" type="#_x0000_t75" alt="http://fmn.rrfmn.com/fmn058/20111011/1155/b_large_4fKr_4ef50000030e1267.jpg" style="width:204.75pt;height:159.75pt;visibility:visible">
            <v:imagedata r:id="rId33" o:title=""/>
          </v:shape>
        </w:pict>
      </w:r>
      <w:r w:rsidRPr="003A62AF">
        <w:rPr>
          <w:rFonts w:ascii="Times New Roman" w:hAnsi="Times New Roman"/>
        </w:rPr>
        <w:t> </w:t>
      </w:r>
      <w:r w:rsidRPr="00A3255A">
        <w:rPr>
          <w:rFonts w:ascii="Times New Roman" w:hAnsi="Times New Roman"/>
          <w:noProof/>
          <w:lang w:val="en-US"/>
        </w:rPr>
        <w:pict>
          <v:shape id="Рисунок 165" o:spid="_x0000_i1054" type="#_x0000_t75" alt="http://fmn.rrimg.com/fmn064/20111011/1155/b_large_iO2V_4f43000003191267.jpg" style="width:263.25pt;height:159.75pt;visibility:visible">
            <v:imagedata r:id="rId34" o:title=""/>
          </v:shape>
        </w:pict>
      </w:r>
    </w:p>
    <w:p w:rsidR="00015B49" w:rsidRPr="00670C8C" w:rsidRDefault="00015B49" w:rsidP="00670C8C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670C8C">
        <w:rPr>
          <w:rFonts w:ascii="Times New Roman" w:hAnsi="Times New Roman"/>
          <w:sz w:val="28"/>
          <w:szCs w:val="28"/>
        </w:rPr>
        <w:t xml:space="preserve">Конечно, это не настоящие матрёшки, а только сувениры в форме матрёшек. </w:t>
      </w:r>
    </w:p>
    <w:p w:rsidR="00015B49" w:rsidRPr="00670C8C" w:rsidRDefault="00015B49" w:rsidP="00670C8C">
      <w:pPr>
        <w:spacing w:beforeLines="50" w:after="120" w:line="460" w:lineRule="exac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670C8C">
        <w:rPr>
          <w:rFonts w:ascii="Times New Roman" w:hAnsi="Times New Roman"/>
          <w:sz w:val="28"/>
          <w:szCs w:val="28"/>
        </w:rPr>
        <w:t>Кстати, в Москве, в Нижнем Новгороде и в некоторых других городах России есть музеи матрёшек.</w:t>
      </w:r>
    </w:p>
    <w:sectPr w:rsidR="00015B49" w:rsidRPr="00670C8C" w:rsidSect="000E0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0D8A400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>
    <w:nsid w:val="FFFFFF7D"/>
    <w:multiLevelType w:val="singleLevel"/>
    <w:tmpl w:val="EE0C0A4A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>
    <w:nsid w:val="FFFFFF7E"/>
    <w:multiLevelType w:val="singleLevel"/>
    <w:tmpl w:val="1CBEE406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>
    <w:nsid w:val="FFFFFF7F"/>
    <w:multiLevelType w:val="singleLevel"/>
    <w:tmpl w:val="E0E4295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>
    <w:nsid w:val="FFFFFF80"/>
    <w:multiLevelType w:val="singleLevel"/>
    <w:tmpl w:val="8A4E62BC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756A6D2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7C2F49E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67DCEB06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1A605C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4BA7714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7C1F"/>
    <w:rsid w:val="00015B49"/>
    <w:rsid w:val="000E03EB"/>
    <w:rsid w:val="001A203C"/>
    <w:rsid w:val="003975FC"/>
    <w:rsid w:val="003A62AF"/>
    <w:rsid w:val="00430806"/>
    <w:rsid w:val="004435D8"/>
    <w:rsid w:val="00447D02"/>
    <w:rsid w:val="00592BFC"/>
    <w:rsid w:val="005A37E0"/>
    <w:rsid w:val="00664F3E"/>
    <w:rsid w:val="00670C8C"/>
    <w:rsid w:val="006B570C"/>
    <w:rsid w:val="008663F0"/>
    <w:rsid w:val="008753F7"/>
    <w:rsid w:val="00887F75"/>
    <w:rsid w:val="009E2EA6"/>
    <w:rsid w:val="00A3255A"/>
    <w:rsid w:val="00A47C1F"/>
    <w:rsid w:val="00AA5400"/>
    <w:rsid w:val="00AC4921"/>
    <w:rsid w:val="00B17455"/>
    <w:rsid w:val="00B60CEF"/>
    <w:rsid w:val="00C403A4"/>
    <w:rsid w:val="00C75FD5"/>
    <w:rsid w:val="00D02FA6"/>
    <w:rsid w:val="00D07793"/>
    <w:rsid w:val="00D7792A"/>
    <w:rsid w:val="00F028F4"/>
    <w:rsid w:val="00F95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3EB"/>
    <w:pPr>
      <w:spacing w:after="160" w:line="259" w:lineRule="auto"/>
    </w:pPr>
    <w:rPr>
      <w:kern w:val="0"/>
      <w:sz w:val="22"/>
      <w:lang w:val="ru-RU"/>
    </w:rPr>
  </w:style>
  <w:style w:type="paragraph" w:styleId="Heading2">
    <w:name w:val="heading 2"/>
    <w:basedOn w:val="Normal"/>
    <w:link w:val="Heading2Char"/>
    <w:uiPriority w:val="99"/>
    <w:qFormat/>
    <w:rsid w:val="003A62A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3A62AF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rsid w:val="003A62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3A62AF"/>
    <w:rPr>
      <w:rFonts w:cs="Times New Roman"/>
    </w:rPr>
  </w:style>
  <w:style w:type="character" w:styleId="Strong">
    <w:name w:val="Strong"/>
    <w:basedOn w:val="DefaultParagraphFont"/>
    <w:uiPriority w:val="99"/>
    <w:qFormat/>
    <w:rsid w:val="003A62AF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52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105</TotalTime>
  <Pages>14</Pages>
  <Words>1268</Words>
  <Characters>5874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спорте в России и немного о спорте в Китае</dc:title>
  <dc:subject/>
  <dc:creator>Alexander</dc:creator>
  <cp:keywords/>
  <dc:description/>
  <cp:lastModifiedBy>Windows 用户</cp:lastModifiedBy>
  <cp:revision>10</cp:revision>
  <dcterms:created xsi:type="dcterms:W3CDTF">2016-01-26T04:28:00Z</dcterms:created>
  <dcterms:modified xsi:type="dcterms:W3CDTF">2016-03-11T07:30:00Z</dcterms:modified>
</cp:coreProperties>
</file>